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2CA" w:rsidRDefault="002332CA" w:rsidP="00236590">
      <w:pPr>
        <w:jc w:val="center"/>
        <w:rPr>
          <w:rFonts w:ascii="Times New Roman" w:hAnsi="Times New Roman"/>
          <w:b/>
          <w:sz w:val="24"/>
          <w:szCs w:val="24"/>
        </w:rPr>
      </w:pPr>
      <w:r w:rsidRPr="00EF1463">
        <w:rPr>
          <w:rFonts w:ascii="Times New Roman" w:hAnsi="Times New Roman"/>
          <w:b/>
          <w:sz w:val="24"/>
          <w:szCs w:val="24"/>
        </w:rPr>
        <w:t>ПРОТОКОЛ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332CA" w:rsidRDefault="002332CA" w:rsidP="005E448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51E58">
        <w:rPr>
          <w:rFonts w:ascii="Times New Roman" w:hAnsi="Times New Roman"/>
          <w:sz w:val="24"/>
          <w:szCs w:val="24"/>
        </w:rPr>
        <w:t xml:space="preserve">традиционного 4-го легкоатлетического забега «Проверь себя» </w:t>
      </w:r>
    </w:p>
    <w:p w:rsidR="002332CA" w:rsidRDefault="002332CA" w:rsidP="005E448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51E58">
        <w:rPr>
          <w:rFonts w:ascii="Times New Roman" w:hAnsi="Times New Roman"/>
          <w:sz w:val="24"/>
          <w:szCs w:val="24"/>
        </w:rPr>
        <w:t>имени двукратного чемпиона СССР по легкой атлетике Горелова М. А.</w:t>
      </w:r>
    </w:p>
    <w:p w:rsidR="002332CA" w:rsidRPr="00236590" w:rsidRDefault="002332CA" w:rsidP="005E44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332CA" w:rsidRDefault="002332CA" w:rsidP="008C4F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__</w:t>
      </w:r>
      <w:r w:rsidRPr="005E4485">
        <w:rPr>
          <w:rFonts w:ascii="Times New Roman" w:hAnsi="Times New Roman"/>
          <w:b/>
          <w:sz w:val="24"/>
          <w:szCs w:val="24"/>
          <w:u w:val="single"/>
        </w:rPr>
        <w:t>16.11.2025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236590">
        <w:rPr>
          <w:rFonts w:ascii="Times New Roman" w:hAnsi="Times New Roman"/>
          <w:b/>
          <w:sz w:val="24"/>
          <w:szCs w:val="24"/>
        </w:rPr>
        <w:t>ДИСТАНЦИЯ</w:t>
      </w:r>
      <w:r w:rsidRPr="00D55020">
        <w:rPr>
          <w:rFonts w:ascii="Times New Roman" w:hAnsi="Times New Roman"/>
          <w:sz w:val="24"/>
          <w:szCs w:val="24"/>
          <w:u w:val="single"/>
        </w:rPr>
        <w:t>____</w:t>
      </w:r>
      <w:r w:rsidRPr="00D55020">
        <w:rPr>
          <w:rFonts w:ascii="Times New Roman" w:hAnsi="Times New Roman"/>
          <w:sz w:val="28"/>
          <w:szCs w:val="28"/>
          <w:u w:val="single"/>
        </w:rPr>
        <w:t>25 км</w:t>
      </w:r>
      <w:r w:rsidRPr="00D55020">
        <w:rPr>
          <w:rFonts w:ascii="Times New Roman" w:hAnsi="Times New Roman"/>
          <w:sz w:val="28"/>
          <w:szCs w:val="28"/>
        </w:rPr>
        <w:t>_</w:t>
      </w:r>
      <w:r w:rsidRPr="00D55020">
        <w:rPr>
          <w:rFonts w:ascii="Times New Roman" w:hAnsi="Times New Roman"/>
          <w:sz w:val="28"/>
          <w:szCs w:val="28"/>
          <w:u w:val="single"/>
        </w:rPr>
        <w:t xml:space="preserve">(25 кругов) </w:t>
      </w:r>
      <w:r w:rsidRPr="00D55020">
        <w:rPr>
          <w:rFonts w:ascii="Times New Roman" w:hAnsi="Times New Roman"/>
          <w:sz w:val="28"/>
          <w:szCs w:val="28"/>
        </w:rPr>
        <w:t>__</w:t>
      </w:r>
      <w:r w:rsidRPr="00D55020">
        <w:rPr>
          <w:rFonts w:ascii="Times New Roman" w:hAnsi="Times New Roman"/>
          <w:sz w:val="28"/>
          <w:szCs w:val="28"/>
          <w:u w:val="single"/>
        </w:rPr>
        <w:t>МУЖЧИНЫ</w:t>
      </w:r>
      <w:r w:rsidRPr="00D55020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4"/>
          <w:szCs w:val="24"/>
        </w:rPr>
        <w:t xml:space="preserve">   </w:t>
      </w:r>
    </w:p>
    <w:tbl>
      <w:tblPr>
        <w:tblpPr w:leftFromText="180" w:rightFromText="180" w:vertAnchor="text" w:horzAnchor="margin" w:tblpY="162"/>
        <w:tblOverlap w:val="never"/>
        <w:tblW w:w="10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2127"/>
        <w:gridCol w:w="2551"/>
        <w:gridCol w:w="1796"/>
        <w:gridCol w:w="1988"/>
        <w:gridCol w:w="1127"/>
      </w:tblGrid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№/п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23DC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3DC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3DC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3DC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3DC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3DC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Шустов Александр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08.03.1985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1.49.13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Шальзя Вадим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21.03.1990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1.50.18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Цилибин Евгений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26.12.1991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1.52.37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Малышев Олег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04.04.2007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2.01.22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Цветов Вячеслав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30.10.1973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2.06.56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Бондаренко Алексей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13.03.1985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2.07.00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Рамазанов Динар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07.06.1990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2.08.00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Крюков Максим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28.10.2007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2.09.10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Нечепуренко Алексей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12.09.1988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2.10.31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Каштанкин Александр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18.10.1971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2.17.20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Васильев Виктор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20.06.1963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2.20.13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Скоморохов Сергей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16.10.1961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2.20.23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Сатдинов Денис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2.21.40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Ермолаев Егор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16.03.2007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2.22.11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Михайлов Антон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27.02.1981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2.23.30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Добров Геннадий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14.08.1978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2.25.29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Бакшаев Дмитрий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29.03.1987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2.25.29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Липко Андрей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26.06.2005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2.33.59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Кирилин Евгений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04.07.1964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2.34.49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Костин Кирилл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18.03.1983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2.35.10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Урваев Сергей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16.07.1964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2.37.00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Шутов Максим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27.09.1988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2.38.35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№/п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23DC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3DC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3DC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3DC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3DC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3DC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Банкин Константин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15.11.1960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2.39.21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Измайлов Максим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14.05.1994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2.40.10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Тукаев Альберт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16.08.1998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362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2.40.55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Мартынов Виктор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22.07.1989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2.43.54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Чалов Максим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25.01.1991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2.43.54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Георгиев Михаил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12.01.1986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2.51.02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Гонсалес Рикардо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29.12.1990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2.51.15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Знамцев Кирилл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14.06.2001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2.51.22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Лопухов Виктор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13.02.2007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2.55.02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Корсаков Евгений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2.56.17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 xml:space="preserve">Мартьянов Евгений </w:t>
            </w: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03.11.1953</w:t>
            </w: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2.59.14</w:t>
            </w: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2CA" w:rsidRPr="00D723DC" w:rsidTr="00D723DC">
        <w:trPr>
          <w:trHeight w:val="537"/>
        </w:trPr>
        <w:tc>
          <w:tcPr>
            <w:tcW w:w="562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3D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332CA" w:rsidRPr="00D723DC" w:rsidRDefault="002332CA" w:rsidP="00D72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32CA" w:rsidRDefault="002332CA" w:rsidP="0023659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2332CA" w:rsidRDefault="002332CA" w:rsidP="00236590">
      <w:pPr>
        <w:rPr>
          <w:rFonts w:ascii="Times New Roman" w:hAnsi="Times New Roman"/>
          <w:sz w:val="24"/>
          <w:szCs w:val="24"/>
        </w:rPr>
      </w:pPr>
    </w:p>
    <w:p w:rsidR="002332CA" w:rsidRDefault="002332CA" w:rsidP="0023659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79397E">
        <w:rPr>
          <w:rFonts w:ascii="Times New Roman" w:hAnsi="Times New Roman"/>
          <w:b/>
          <w:sz w:val="24"/>
          <w:szCs w:val="24"/>
        </w:rPr>
        <w:t>Ст.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9397E">
        <w:rPr>
          <w:rFonts w:ascii="Times New Roman" w:hAnsi="Times New Roman"/>
          <w:b/>
          <w:sz w:val="24"/>
          <w:szCs w:val="24"/>
        </w:rPr>
        <w:t xml:space="preserve">судья финиша </w:t>
      </w:r>
      <w:r w:rsidRPr="00EF1463">
        <w:rPr>
          <w:rFonts w:ascii="Times New Roman" w:hAnsi="Times New Roman"/>
          <w:sz w:val="24"/>
          <w:szCs w:val="24"/>
        </w:rPr>
        <w:t>_____________/______________________________</w:t>
      </w:r>
    </w:p>
    <w:p w:rsidR="002332CA" w:rsidRDefault="002332CA" w:rsidP="003E1A3F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79397E">
        <w:rPr>
          <w:rFonts w:ascii="Times New Roman" w:hAnsi="Times New Roman"/>
          <w:b/>
          <w:sz w:val="24"/>
          <w:szCs w:val="24"/>
        </w:rPr>
        <w:t>Ст.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9397E">
        <w:rPr>
          <w:rFonts w:ascii="Times New Roman" w:hAnsi="Times New Roman"/>
          <w:b/>
          <w:sz w:val="24"/>
          <w:szCs w:val="24"/>
        </w:rPr>
        <w:t>судья-хронометрист</w:t>
      </w:r>
      <w:r w:rsidRPr="00EF1463">
        <w:rPr>
          <w:rFonts w:ascii="Times New Roman" w:hAnsi="Times New Roman"/>
          <w:sz w:val="24"/>
          <w:szCs w:val="24"/>
        </w:rPr>
        <w:t>___________/_____________________________</w:t>
      </w:r>
    </w:p>
    <w:p w:rsidR="002332CA" w:rsidRDefault="002332CA" w:rsidP="0047500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  <w:r w:rsidRPr="00EF1463">
        <w:rPr>
          <w:rFonts w:ascii="Times New Roman" w:hAnsi="Times New Roman"/>
          <w:b/>
          <w:sz w:val="24"/>
          <w:szCs w:val="24"/>
        </w:rPr>
        <w:t>ПРОТОКОЛ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2332CA" w:rsidRDefault="002332CA" w:rsidP="004750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51E58">
        <w:rPr>
          <w:rFonts w:ascii="Times New Roman" w:hAnsi="Times New Roman"/>
          <w:sz w:val="24"/>
          <w:szCs w:val="24"/>
        </w:rPr>
        <w:t xml:space="preserve">традиционного 4-го легкоатлетического забега «Проверь себя» </w:t>
      </w:r>
    </w:p>
    <w:p w:rsidR="002332CA" w:rsidRDefault="002332CA" w:rsidP="004750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51E58">
        <w:rPr>
          <w:rFonts w:ascii="Times New Roman" w:hAnsi="Times New Roman"/>
          <w:sz w:val="24"/>
          <w:szCs w:val="24"/>
        </w:rPr>
        <w:t>имени двукратного чемпиона СССР по легкой атлетике Горелова М. А.</w:t>
      </w:r>
    </w:p>
    <w:p w:rsidR="002332CA" w:rsidRPr="00236590" w:rsidRDefault="002332CA" w:rsidP="004750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2332CA" w:rsidRDefault="002332CA" w:rsidP="004750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   </w:t>
      </w:r>
      <w:r w:rsidRPr="00110EF1">
        <w:rPr>
          <w:rFonts w:ascii="Times New Roman" w:hAnsi="Times New Roman"/>
          <w:b/>
          <w:sz w:val="24"/>
          <w:szCs w:val="24"/>
          <w:u w:val="single"/>
        </w:rPr>
        <w:t>16.11.2025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236590">
        <w:rPr>
          <w:rFonts w:ascii="Times New Roman" w:hAnsi="Times New Roman"/>
          <w:b/>
          <w:sz w:val="24"/>
          <w:szCs w:val="24"/>
        </w:rPr>
        <w:t>ДИСТАНЦИЯ</w:t>
      </w:r>
      <w:r w:rsidRPr="00D55020">
        <w:rPr>
          <w:rFonts w:ascii="Times New Roman" w:hAnsi="Times New Roman"/>
          <w:sz w:val="24"/>
          <w:szCs w:val="24"/>
          <w:u w:val="single"/>
        </w:rPr>
        <w:t>____</w:t>
      </w:r>
      <w:r>
        <w:rPr>
          <w:rFonts w:ascii="Times New Roman" w:hAnsi="Times New Roman"/>
          <w:sz w:val="28"/>
          <w:szCs w:val="28"/>
          <w:u w:val="single"/>
        </w:rPr>
        <w:t>15</w:t>
      </w:r>
      <w:r w:rsidRPr="00D55020">
        <w:rPr>
          <w:rFonts w:ascii="Times New Roman" w:hAnsi="Times New Roman"/>
          <w:sz w:val="28"/>
          <w:szCs w:val="28"/>
          <w:u w:val="single"/>
        </w:rPr>
        <w:t xml:space="preserve"> км</w:t>
      </w:r>
      <w:r w:rsidRPr="00D55020">
        <w:rPr>
          <w:rFonts w:ascii="Times New Roman" w:hAnsi="Times New Roman"/>
          <w:sz w:val="28"/>
          <w:szCs w:val="28"/>
        </w:rPr>
        <w:t>_</w:t>
      </w:r>
      <w:r w:rsidRPr="00D55020">
        <w:rPr>
          <w:rFonts w:ascii="Times New Roman" w:hAnsi="Times New Roman"/>
          <w:sz w:val="28"/>
          <w:szCs w:val="28"/>
          <w:u w:val="single"/>
        </w:rPr>
        <w:t>(</w:t>
      </w:r>
      <w:r>
        <w:rPr>
          <w:rFonts w:ascii="Times New Roman" w:hAnsi="Times New Roman"/>
          <w:sz w:val="28"/>
          <w:szCs w:val="28"/>
          <w:u w:val="single"/>
        </w:rPr>
        <w:t>1</w:t>
      </w:r>
      <w:r w:rsidRPr="00D55020">
        <w:rPr>
          <w:rFonts w:ascii="Times New Roman" w:hAnsi="Times New Roman"/>
          <w:sz w:val="28"/>
          <w:szCs w:val="28"/>
          <w:u w:val="single"/>
        </w:rPr>
        <w:t xml:space="preserve">5 кругов) </w:t>
      </w:r>
      <w:r w:rsidRPr="00D55020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  <w:u w:val="single"/>
        </w:rPr>
        <w:t>ЖЕНЩИНЫ</w:t>
      </w:r>
      <w:r w:rsidRPr="00D55020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4"/>
          <w:szCs w:val="24"/>
        </w:rPr>
        <w:t xml:space="preserve">   </w:t>
      </w:r>
    </w:p>
    <w:tbl>
      <w:tblPr>
        <w:tblpPr w:leftFromText="180" w:rightFromText="180" w:vertAnchor="text" w:horzAnchor="margin" w:tblpY="162"/>
        <w:tblOverlap w:val="never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2127"/>
        <w:gridCol w:w="2551"/>
        <w:gridCol w:w="1796"/>
        <w:gridCol w:w="1988"/>
        <w:gridCol w:w="2028"/>
      </w:tblGrid>
      <w:tr w:rsidR="002332CA" w:rsidRPr="00691D71" w:rsidTr="00227543">
        <w:trPr>
          <w:trHeight w:val="537"/>
        </w:trPr>
        <w:tc>
          <w:tcPr>
            <w:tcW w:w="562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№/п</w:t>
            </w:r>
          </w:p>
        </w:tc>
        <w:tc>
          <w:tcPr>
            <w:tcW w:w="2127" w:type="dxa"/>
          </w:tcPr>
          <w:p w:rsidR="002332CA" w:rsidRPr="00691D71" w:rsidRDefault="002332CA" w:rsidP="002275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1D71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551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1D71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96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1D71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1D71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198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1D71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02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1D71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2332CA" w:rsidRPr="00691D71" w:rsidTr="00227543">
        <w:trPr>
          <w:trHeight w:val="537"/>
        </w:trPr>
        <w:tc>
          <w:tcPr>
            <w:tcW w:w="562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2332CA" w:rsidRPr="00691D71" w:rsidRDefault="002332CA" w:rsidP="00227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Кузнецова Александра</w:t>
            </w:r>
          </w:p>
        </w:tc>
        <w:tc>
          <w:tcPr>
            <w:tcW w:w="2551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08.05.2003</w:t>
            </w:r>
          </w:p>
        </w:tc>
        <w:tc>
          <w:tcPr>
            <w:tcW w:w="1796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1.18.40</w:t>
            </w:r>
          </w:p>
        </w:tc>
        <w:tc>
          <w:tcPr>
            <w:tcW w:w="202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332CA" w:rsidRPr="00691D71" w:rsidTr="00227543">
        <w:trPr>
          <w:trHeight w:val="537"/>
        </w:trPr>
        <w:tc>
          <w:tcPr>
            <w:tcW w:w="562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2332CA" w:rsidRPr="00691D71" w:rsidRDefault="002332CA" w:rsidP="00227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Кузнецова Наташа</w:t>
            </w:r>
          </w:p>
        </w:tc>
        <w:tc>
          <w:tcPr>
            <w:tcW w:w="2551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14.04.1990</w:t>
            </w:r>
          </w:p>
        </w:tc>
        <w:tc>
          <w:tcPr>
            <w:tcW w:w="1796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98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1.23.30</w:t>
            </w:r>
          </w:p>
        </w:tc>
        <w:tc>
          <w:tcPr>
            <w:tcW w:w="202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332CA" w:rsidRPr="00691D71" w:rsidTr="00227543">
        <w:trPr>
          <w:trHeight w:val="537"/>
        </w:trPr>
        <w:tc>
          <w:tcPr>
            <w:tcW w:w="562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2332CA" w:rsidRPr="00691D71" w:rsidRDefault="002332CA" w:rsidP="00227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Сафиуллина Люция</w:t>
            </w:r>
          </w:p>
        </w:tc>
        <w:tc>
          <w:tcPr>
            <w:tcW w:w="2551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12.05.1979</w:t>
            </w:r>
          </w:p>
        </w:tc>
        <w:tc>
          <w:tcPr>
            <w:tcW w:w="1796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8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1.23.31</w:t>
            </w:r>
          </w:p>
        </w:tc>
        <w:tc>
          <w:tcPr>
            <w:tcW w:w="202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332CA" w:rsidRPr="00691D71" w:rsidTr="00227543">
        <w:trPr>
          <w:trHeight w:val="537"/>
        </w:trPr>
        <w:tc>
          <w:tcPr>
            <w:tcW w:w="562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2332CA" w:rsidRPr="00691D71" w:rsidRDefault="002332CA" w:rsidP="00227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Богатова Наталья</w:t>
            </w:r>
          </w:p>
        </w:tc>
        <w:tc>
          <w:tcPr>
            <w:tcW w:w="2551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30.01.1977</w:t>
            </w:r>
          </w:p>
        </w:tc>
        <w:tc>
          <w:tcPr>
            <w:tcW w:w="1796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1.25.07</w:t>
            </w:r>
          </w:p>
        </w:tc>
        <w:tc>
          <w:tcPr>
            <w:tcW w:w="202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332CA" w:rsidRPr="00691D71" w:rsidTr="00227543">
        <w:trPr>
          <w:trHeight w:val="537"/>
        </w:trPr>
        <w:tc>
          <w:tcPr>
            <w:tcW w:w="562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2332CA" w:rsidRPr="00691D71" w:rsidRDefault="002332CA" w:rsidP="00227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Кадочкина Наталья</w:t>
            </w:r>
          </w:p>
        </w:tc>
        <w:tc>
          <w:tcPr>
            <w:tcW w:w="2551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02.02.1981</w:t>
            </w:r>
          </w:p>
        </w:tc>
        <w:tc>
          <w:tcPr>
            <w:tcW w:w="1796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1.28.19</w:t>
            </w:r>
          </w:p>
        </w:tc>
        <w:tc>
          <w:tcPr>
            <w:tcW w:w="202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332CA" w:rsidRPr="00691D71" w:rsidTr="00227543">
        <w:trPr>
          <w:trHeight w:val="537"/>
        </w:trPr>
        <w:tc>
          <w:tcPr>
            <w:tcW w:w="562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2332CA" w:rsidRPr="00691D71" w:rsidRDefault="002332CA" w:rsidP="00227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Уба Ольга</w:t>
            </w:r>
          </w:p>
        </w:tc>
        <w:tc>
          <w:tcPr>
            <w:tcW w:w="2551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14.07.1983</w:t>
            </w:r>
          </w:p>
        </w:tc>
        <w:tc>
          <w:tcPr>
            <w:tcW w:w="1796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98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1.32.27</w:t>
            </w:r>
          </w:p>
        </w:tc>
        <w:tc>
          <w:tcPr>
            <w:tcW w:w="202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332CA" w:rsidRPr="00691D71" w:rsidTr="00227543">
        <w:trPr>
          <w:trHeight w:val="537"/>
        </w:trPr>
        <w:tc>
          <w:tcPr>
            <w:tcW w:w="562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2332CA" w:rsidRPr="00691D71" w:rsidRDefault="002332CA" w:rsidP="00227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Костина Марина</w:t>
            </w:r>
          </w:p>
        </w:tc>
        <w:tc>
          <w:tcPr>
            <w:tcW w:w="2551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04.02.1982</w:t>
            </w:r>
          </w:p>
        </w:tc>
        <w:tc>
          <w:tcPr>
            <w:tcW w:w="1796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1.35.55</w:t>
            </w:r>
          </w:p>
        </w:tc>
        <w:tc>
          <w:tcPr>
            <w:tcW w:w="202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332CA" w:rsidRPr="00691D71" w:rsidTr="00227543">
        <w:trPr>
          <w:trHeight w:val="537"/>
        </w:trPr>
        <w:tc>
          <w:tcPr>
            <w:tcW w:w="562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2332CA" w:rsidRPr="00691D71" w:rsidRDefault="002332CA" w:rsidP="00227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Григорьева Наталья</w:t>
            </w:r>
          </w:p>
        </w:tc>
        <w:tc>
          <w:tcPr>
            <w:tcW w:w="2551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15.10.1979</w:t>
            </w:r>
          </w:p>
        </w:tc>
        <w:tc>
          <w:tcPr>
            <w:tcW w:w="1796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98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1.37.32</w:t>
            </w:r>
          </w:p>
        </w:tc>
        <w:tc>
          <w:tcPr>
            <w:tcW w:w="202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332CA" w:rsidRPr="00691D71" w:rsidTr="00227543">
        <w:trPr>
          <w:trHeight w:val="537"/>
        </w:trPr>
        <w:tc>
          <w:tcPr>
            <w:tcW w:w="562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2332CA" w:rsidRPr="00691D71" w:rsidRDefault="002332CA" w:rsidP="00227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Никулина Елена</w:t>
            </w:r>
          </w:p>
        </w:tc>
        <w:tc>
          <w:tcPr>
            <w:tcW w:w="2551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13.05.1964</w:t>
            </w:r>
          </w:p>
        </w:tc>
        <w:tc>
          <w:tcPr>
            <w:tcW w:w="1796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1.37.58</w:t>
            </w:r>
          </w:p>
        </w:tc>
        <w:tc>
          <w:tcPr>
            <w:tcW w:w="202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332CA" w:rsidRPr="00691D71" w:rsidTr="00227543">
        <w:trPr>
          <w:trHeight w:val="537"/>
        </w:trPr>
        <w:tc>
          <w:tcPr>
            <w:tcW w:w="562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2332CA" w:rsidRPr="00691D71" w:rsidRDefault="002332CA" w:rsidP="00227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Радаева Татьяна</w:t>
            </w:r>
          </w:p>
        </w:tc>
        <w:tc>
          <w:tcPr>
            <w:tcW w:w="2551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06.10.1989</w:t>
            </w:r>
          </w:p>
        </w:tc>
        <w:tc>
          <w:tcPr>
            <w:tcW w:w="1796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98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1.38.11</w:t>
            </w:r>
          </w:p>
        </w:tc>
        <w:tc>
          <w:tcPr>
            <w:tcW w:w="202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332CA" w:rsidRPr="00691D71" w:rsidTr="00227543">
        <w:trPr>
          <w:trHeight w:val="537"/>
        </w:trPr>
        <w:tc>
          <w:tcPr>
            <w:tcW w:w="562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2332CA" w:rsidRPr="00691D71" w:rsidRDefault="002332CA" w:rsidP="00227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Бирюкова Анастасия</w:t>
            </w:r>
          </w:p>
        </w:tc>
        <w:tc>
          <w:tcPr>
            <w:tcW w:w="2551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25.01.2006</w:t>
            </w:r>
          </w:p>
        </w:tc>
        <w:tc>
          <w:tcPr>
            <w:tcW w:w="1796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8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1.40.26</w:t>
            </w:r>
          </w:p>
        </w:tc>
        <w:tc>
          <w:tcPr>
            <w:tcW w:w="202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332CA" w:rsidRPr="00691D71" w:rsidTr="00227543">
        <w:trPr>
          <w:trHeight w:val="537"/>
        </w:trPr>
        <w:tc>
          <w:tcPr>
            <w:tcW w:w="562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2332CA" w:rsidRPr="00691D71" w:rsidRDefault="002332CA" w:rsidP="00227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Голондина Эльза</w:t>
            </w:r>
          </w:p>
        </w:tc>
        <w:tc>
          <w:tcPr>
            <w:tcW w:w="2551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11.08.19961</w:t>
            </w:r>
          </w:p>
        </w:tc>
        <w:tc>
          <w:tcPr>
            <w:tcW w:w="1796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8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1.45.21</w:t>
            </w:r>
          </w:p>
        </w:tc>
        <w:tc>
          <w:tcPr>
            <w:tcW w:w="202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332CA" w:rsidRPr="00691D71" w:rsidTr="00227543">
        <w:trPr>
          <w:trHeight w:val="537"/>
        </w:trPr>
        <w:tc>
          <w:tcPr>
            <w:tcW w:w="562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2332CA" w:rsidRPr="00691D71" w:rsidRDefault="002332CA" w:rsidP="00227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Хайбуллова Эльсия</w:t>
            </w:r>
          </w:p>
        </w:tc>
        <w:tc>
          <w:tcPr>
            <w:tcW w:w="2551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28.09.1988</w:t>
            </w:r>
          </w:p>
        </w:tc>
        <w:tc>
          <w:tcPr>
            <w:tcW w:w="1796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98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1.46.46</w:t>
            </w:r>
          </w:p>
        </w:tc>
        <w:tc>
          <w:tcPr>
            <w:tcW w:w="202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332CA" w:rsidRPr="00691D71" w:rsidTr="00227543">
        <w:trPr>
          <w:trHeight w:val="537"/>
        </w:trPr>
        <w:tc>
          <w:tcPr>
            <w:tcW w:w="562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2332CA" w:rsidRPr="00691D71" w:rsidRDefault="002332CA" w:rsidP="00227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Арсеньтева Алла</w:t>
            </w:r>
          </w:p>
        </w:tc>
        <w:tc>
          <w:tcPr>
            <w:tcW w:w="2551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29.09.1989</w:t>
            </w:r>
          </w:p>
        </w:tc>
        <w:tc>
          <w:tcPr>
            <w:tcW w:w="1796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198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1.53.55</w:t>
            </w:r>
          </w:p>
        </w:tc>
        <w:tc>
          <w:tcPr>
            <w:tcW w:w="202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332CA" w:rsidRPr="00691D71" w:rsidTr="00227543">
        <w:trPr>
          <w:trHeight w:val="537"/>
        </w:trPr>
        <w:tc>
          <w:tcPr>
            <w:tcW w:w="562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2332CA" w:rsidRPr="00691D71" w:rsidRDefault="002332CA" w:rsidP="00227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Махмутова Регина</w:t>
            </w:r>
          </w:p>
        </w:tc>
        <w:tc>
          <w:tcPr>
            <w:tcW w:w="2551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01.05.2006</w:t>
            </w:r>
          </w:p>
        </w:tc>
        <w:tc>
          <w:tcPr>
            <w:tcW w:w="1796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98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1.56.10</w:t>
            </w:r>
          </w:p>
        </w:tc>
        <w:tc>
          <w:tcPr>
            <w:tcW w:w="202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332CA" w:rsidRPr="00691D71" w:rsidTr="00227543">
        <w:trPr>
          <w:trHeight w:val="537"/>
        </w:trPr>
        <w:tc>
          <w:tcPr>
            <w:tcW w:w="562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2332CA" w:rsidRPr="00691D71" w:rsidRDefault="002332CA" w:rsidP="00227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Быкова Екатерина</w:t>
            </w:r>
          </w:p>
        </w:tc>
        <w:tc>
          <w:tcPr>
            <w:tcW w:w="2551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23.03.1086</w:t>
            </w:r>
          </w:p>
        </w:tc>
        <w:tc>
          <w:tcPr>
            <w:tcW w:w="1796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98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1.56.58</w:t>
            </w:r>
          </w:p>
        </w:tc>
        <w:tc>
          <w:tcPr>
            <w:tcW w:w="202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2332CA" w:rsidRPr="00691D71" w:rsidTr="00227543">
        <w:trPr>
          <w:trHeight w:val="537"/>
        </w:trPr>
        <w:tc>
          <w:tcPr>
            <w:tcW w:w="562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2CA" w:rsidRPr="00691D71" w:rsidTr="00227543">
        <w:trPr>
          <w:trHeight w:val="537"/>
        </w:trPr>
        <w:tc>
          <w:tcPr>
            <w:tcW w:w="562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2CA" w:rsidRPr="00691D71" w:rsidTr="00227543">
        <w:trPr>
          <w:trHeight w:val="537"/>
        </w:trPr>
        <w:tc>
          <w:tcPr>
            <w:tcW w:w="562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2CA" w:rsidRPr="00691D71" w:rsidTr="00227543">
        <w:trPr>
          <w:trHeight w:val="537"/>
        </w:trPr>
        <w:tc>
          <w:tcPr>
            <w:tcW w:w="562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7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2332CA" w:rsidRPr="00691D71" w:rsidRDefault="002332CA" w:rsidP="0022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32CA" w:rsidRDefault="002332CA" w:rsidP="004750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2332CA" w:rsidRDefault="002332CA" w:rsidP="004750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79397E">
        <w:rPr>
          <w:rFonts w:ascii="Times New Roman" w:hAnsi="Times New Roman"/>
          <w:b/>
          <w:sz w:val="24"/>
          <w:szCs w:val="24"/>
        </w:rPr>
        <w:t>Ст.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9397E">
        <w:rPr>
          <w:rFonts w:ascii="Times New Roman" w:hAnsi="Times New Roman"/>
          <w:b/>
          <w:sz w:val="24"/>
          <w:szCs w:val="24"/>
        </w:rPr>
        <w:t xml:space="preserve">судья финиша </w:t>
      </w:r>
      <w:r w:rsidRPr="00EF1463">
        <w:rPr>
          <w:rFonts w:ascii="Times New Roman" w:hAnsi="Times New Roman"/>
          <w:sz w:val="24"/>
          <w:szCs w:val="24"/>
        </w:rPr>
        <w:t>_____________/______________________________</w:t>
      </w:r>
    </w:p>
    <w:p w:rsidR="002332CA" w:rsidRPr="00EF1463" w:rsidRDefault="002332CA" w:rsidP="004750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79397E">
        <w:rPr>
          <w:rFonts w:ascii="Times New Roman" w:hAnsi="Times New Roman"/>
          <w:b/>
          <w:sz w:val="24"/>
          <w:szCs w:val="24"/>
        </w:rPr>
        <w:t>Ст.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9397E">
        <w:rPr>
          <w:rFonts w:ascii="Times New Roman" w:hAnsi="Times New Roman"/>
          <w:b/>
          <w:sz w:val="24"/>
          <w:szCs w:val="24"/>
        </w:rPr>
        <w:t>судья-хронометрист</w:t>
      </w:r>
      <w:r w:rsidRPr="00EF1463">
        <w:rPr>
          <w:rFonts w:ascii="Times New Roman" w:hAnsi="Times New Roman"/>
          <w:sz w:val="24"/>
          <w:szCs w:val="24"/>
        </w:rPr>
        <w:t>___________/_____________________________</w:t>
      </w:r>
    </w:p>
    <w:p w:rsidR="002332CA" w:rsidRPr="00475003" w:rsidRDefault="002332CA" w:rsidP="003E1A3F">
      <w:pPr>
        <w:rPr>
          <w:rFonts w:ascii="Times New Roman" w:hAnsi="Times New Roman"/>
          <w:sz w:val="24"/>
          <w:szCs w:val="24"/>
          <w:lang w:val="en-US"/>
        </w:rPr>
      </w:pPr>
    </w:p>
    <w:sectPr w:rsidR="002332CA" w:rsidRPr="00475003" w:rsidSect="00786B54">
      <w:pgSz w:w="11906" w:h="16838"/>
      <w:pgMar w:top="567" w:right="851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394D"/>
    <w:rsid w:val="0002775A"/>
    <w:rsid w:val="00040A86"/>
    <w:rsid w:val="000B3FAE"/>
    <w:rsid w:val="000D64D8"/>
    <w:rsid w:val="00110EF1"/>
    <w:rsid w:val="00227543"/>
    <w:rsid w:val="002332CA"/>
    <w:rsid w:val="00236590"/>
    <w:rsid w:val="002E78C2"/>
    <w:rsid w:val="0030541A"/>
    <w:rsid w:val="003E1A3F"/>
    <w:rsid w:val="00407D37"/>
    <w:rsid w:val="0046721E"/>
    <w:rsid w:val="00475003"/>
    <w:rsid w:val="004A087B"/>
    <w:rsid w:val="004E78B4"/>
    <w:rsid w:val="005110C8"/>
    <w:rsid w:val="005C5D1E"/>
    <w:rsid w:val="005C6BDE"/>
    <w:rsid w:val="005E4485"/>
    <w:rsid w:val="0062317D"/>
    <w:rsid w:val="00691D71"/>
    <w:rsid w:val="006C394D"/>
    <w:rsid w:val="006D639E"/>
    <w:rsid w:val="00786B54"/>
    <w:rsid w:val="0079397E"/>
    <w:rsid w:val="007F243B"/>
    <w:rsid w:val="007F2ABD"/>
    <w:rsid w:val="00814C87"/>
    <w:rsid w:val="008375BA"/>
    <w:rsid w:val="008C4F30"/>
    <w:rsid w:val="00915C11"/>
    <w:rsid w:val="00951E58"/>
    <w:rsid w:val="00A10565"/>
    <w:rsid w:val="00AA53C8"/>
    <w:rsid w:val="00AC3BCE"/>
    <w:rsid w:val="00AD060D"/>
    <w:rsid w:val="00AF3C65"/>
    <w:rsid w:val="00B25882"/>
    <w:rsid w:val="00B547FC"/>
    <w:rsid w:val="00B54FFD"/>
    <w:rsid w:val="00BD64CC"/>
    <w:rsid w:val="00C36E2C"/>
    <w:rsid w:val="00C51F48"/>
    <w:rsid w:val="00D55020"/>
    <w:rsid w:val="00D723DC"/>
    <w:rsid w:val="00E477A7"/>
    <w:rsid w:val="00E5574F"/>
    <w:rsid w:val="00EF1463"/>
    <w:rsid w:val="00F01E0C"/>
    <w:rsid w:val="00F06839"/>
    <w:rsid w:val="00FA0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F4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F2AB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06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068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804</TotalTime>
  <Pages>3</Pages>
  <Words>482</Words>
  <Characters>2750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K</cp:lastModifiedBy>
  <cp:revision>9</cp:revision>
  <cp:lastPrinted>2025-10-27T12:49:00Z</cp:lastPrinted>
  <dcterms:created xsi:type="dcterms:W3CDTF">2025-11-17T11:22:00Z</dcterms:created>
  <dcterms:modified xsi:type="dcterms:W3CDTF">2025-11-24T23:11:00Z</dcterms:modified>
</cp:coreProperties>
</file>